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41" w:rightFromText="141" w:vertAnchor="page" w:horzAnchor="margin" w:tblpY="5377"/>
        <w:tblW w:w="521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96"/>
        <w:gridCol w:w="2600"/>
        <w:gridCol w:w="4560"/>
        <w:gridCol w:w="12"/>
      </w:tblGrid>
      <w:tr w:rsidR="007A07A4" w:rsidRPr="00846B76" w14:paraId="3DA42212" w14:textId="77777777" w:rsidTr="007A07A4">
        <w:trPr>
          <w:trHeight w:val="1491"/>
        </w:trPr>
        <w:tc>
          <w:tcPr>
            <w:tcW w:w="2660" w:type="pct"/>
            <w:gridSpan w:val="2"/>
            <w:vAlign w:val="bottom"/>
          </w:tcPr>
          <w:p w14:paraId="6F2CD03B" w14:textId="77777777" w:rsidR="007A07A4" w:rsidRPr="00846B76" w:rsidRDefault="007A07A4" w:rsidP="007A07A4">
            <w:r>
              <w:t>Name of the school that will be represented at the GA:</w:t>
            </w:r>
          </w:p>
        </w:tc>
        <w:tc>
          <w:tcPr>
            <w:tcW w:w="2340" w:type="pct"/>
            <w:gridSpan w:val="2"/>
            <w:tcBorders>
              <w:bottom w:val="single" w:sz="4" w:space="0" w:color="auto"/>
            </w:tcBorders>
            <w:vAlign w:val="bottom"/>
          </w:tcPr>
          <w:p w14:paraId="253D59A0" w14:textId="77777777" w:rsidR="007A07A4" w:rsidRPr="00846B76" w:rsidRDefault="007A07A4" w:rsidP="007A07A4">
            <w:pPr>
              <w:spacing w:before="240"/>
            </w:pPr>
          </w:p>
        </w:tc>
      </w:tr>
      <w:tr w:rsidR="007A07A4" w:rsidRPr="00846B76" w14:paraId="2FF203DE" w14:textId="77777777" w:rsidTr="007A07A4">
        <w:trPr>
          <w:gridAfter w:val="1"/>
          <w:wAfter w:w="6" w:type="pct"/>
        </w:trPr>
        <w:tc>
          <w:tcPr>
            <w:tcW w:w="4994" w:type="pct"/>
            <w:gridSpan w:val="3"/>
            <w:vAlign w:val="bottom"/>
          </w:tcPr>
          <w:p w14:paraId="5CBBE94D" w14:textId="77777777" w:rsidR="007A07A4" w:rsidRDefault="007A07A4" w:rsidP="007A07A4">
            <w:pPr>
              <w:spacing w:before="240"/>
            </w:pPr>
            <w:r>
              <w:t xml:space="preserve">Our school will be represented by </w:t>
            </w:r>
          </w:p>
        </w:tc>
      </w:tr>
      <w:tr w:rsidR="007A07A4" w:rsidRPr="00846B76" w14:paraId="068D3A5C" w14:textId="77777777" w:rsidTr="007A07A4">
        <w:trPr>
          <w:gridAfter w:val="1"/>
          <w:wAfter w:w="6" w:type="pct"/>
        </w:trPr>
        <w:tc>
          <w:tcPr>
            <w:tcW w:w="1329" w:type="pct"/>
          </w:tcPr>
          <w:p w14:paraId="728B2DC4" w14:textId="77777777" w:rsidR="007A07A4" w:rsidRPr="00346DE2" w:rsidRDefault="007A07A4" w:rsidP="007A07A4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3665" w:type="pct"/>
            <w:gridSpan w:val="2"/>
            <w:vAlign w:val="bottom"/>
          </w:tcPr>
          <w:p w14:paraId="6067BB67" w14:textId="77777777" w:rsidR="007A07A4" w:rsidRDefault="007A07A4" w:rsidP="007A07A4">
            <w:r>
              <w:t>A mandate holder</w:t>
            </w:r>
          </w:p>
        </w:tc>
      </w:tr>
      <w:tr w:rsidR="007A07A4" w:rsidRPr="00846B76" w14:paraId="1DA1AAA5" w14:textId="77777777" w:rsidTr="007A07A4">
        <w:trPr>
          <w:gridAfter w:val="1"/>
          <w:wAfter w:w="6" w:type="pct"/>
        </w:trPr>
        <w:tc>
          <w:tcPr>
            <w:tcW w:w="1329" w:type="pct"/>
          </w:tcPr>
          <w:p w14:paraId="73048A06" w14:textId="77777777" w:rsidR="007A07A4" w:rsidRPr="00346DE2" w:rsidRDefault="007A07A4" w:rsidP="007A07A4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3665" w:type="pct"/>
            <w:gridSpan w:val="2"/>
            <w:vAlign w:val="bottom"/>
          </w:tcPr>
          <w:p w14:paraId="103007A3" w14:textId="77777777" w:rsidR="007A07A4" w:rsidRDefault="007A07A4" w:rsidP="007A07A4">
            <w:r>
              <w:t>A proxy holder</w:t>
            </w:r>
          </w:p>
        </w:tc>
      </w:tr>
      <w:tr w:rsidR="007A07A4" w:rsidRPr="00846B76" w14:paraId="7BBB3D60" w14:textId="77777777" w:rsidTr="007A07A4">
        <w:trPr>
          <w:gridAfter w:val="1"/>
          <w:wAfter w:w="6" w:type="pct"/>
          <w:trHeight w:val="54"/>
        </w:trPr>
        <w:tc>
          <w:tcPr>
            <w:tcW w:w="4994" w:type="pct"/>
            <w:gridSpan w:val="3"/>
            <w:shd w:val="clear" w:color="auto" w:fill="auto"/>
          </w:tcPr>
          <w:p w14:paraId="5E1C38C8" w14:textId="77777777" w:rsidR="007A07A4" w:rsidRPr="00846B76" w:rsidRDefault="007A07A4" w:rsidP="007A07A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7A07A4" w:rsidRPr="00846B76" w14:paraId="33D9FAEC" w14:textId="77777777" w:rsidTr="007A07A4">
        <w:tc>
          <w:tcPr>
            <w:tcW w:w="2660" w:type="pct"/>
            <w:gridSpan w:val="2"/>
            <w:vAlign w:val="bottom"/>
          </w:tcPr>
          <w:p w14:paraId="592E7B38" w14:textId="77777777" w:rsidR="007A07A4" w:rsidRPr="00846B76" w:rsidRDefault="007A07A4" w:rsidP="007A07A4">
            <w:r w:rsidRPr="004828BA">
              <w:t xml:space="preserve">Name of </w:t>
            </w:r>
            <w:r>
              <w:t>mandate - or proxy holder:</w:t>
            </w:r>
            <w:r w:rsidRPr="004828BA">
              <w:t xml:space="preserve"> </w:t>
            </w:r>
          </w:p>
        </w:tc>
        <w:tc>
          <w:tcPr>
            <w:tcW w:w="2340" w:type="pct"/>
            <w:gridSpan w:val="2"/>
            <w:tcBorders>
              <w:bottom w:val="single" w:sz="4" w:space="0" w:color="auto"/>
            </w:tcBorders>
            <w:vAlign w:val="bottom"/>
          </w:tcPr>
          <w:p w14:paraId="6739EA2F" w14:textId="77777777" w:rsidR="007A07A4" w:rsidRPr="00846B76" w:rsidRDefault="007A07A4" w:rsidP="007A07A4">
            <w:pPr>
              <w:spacing w:before="240"/>
            </w:pPr>
          </w:p>
        </w:tc>
      </w:tr>
      <w:tr w:rsidR="007A07A4" w:rsidRPr="00846B76" w14:paraId="514B344F" w14:textId="77777777" w:rsidTr="007A07A4">
        <w:tc>
          <w:tcPr>
            <w:tcW w:w="2660" w:type="pct"/>
            <w:gridSpan w:val="2"/>
            <w:vAlign w:val="bottom"/>
          </w:tcPr>
          <w:p w14:paraId="4C7BEE26" w14:textId="77777777" w:rsidR="007A07A4" w:rsidRPr="00846B76" w:rsidRDefault="007A07A4" w:rsidP="007A07A4">
            <w:r>
              <w:t>Email of mandate - or proxy holder:</w:t>
            </w:r>
          </w:p>
        </w:tc>
        <w:tc>
          <w:tcPr>
            <w:tcW w:w="2340" w:type="pct"/>
            <w:gridSpan w:val="2"/>
            <w:tcBorders>
              <w:bottom w:val="single" w:sz="4" w:space="0" w:color="auto"/>
            </w:tcBorders>
            <w:vAlign w:val="bottom"/>
          </w:tcPr>
          <w:p w14:paraId="496C0D68" w14:textId="77777777" w:rsidR="007A07A4" w:rsidRPr="00846B76" w:rsidRDefault="007A07A4" w:rsidP="007A07A4">
            <w:pPr>
              <w:spacing w:before="240"/>
            </w:pPr>
          </w:p>
        </w:tc>
      </w:tr>
      <w:tr w:rsidR="007A07A4" w:rsidRPr="00846B76" w14:paraId="116BAF13" w14:textId="77777777" w:rsidTr="007A07A4">
        <w:tc>
          <w:tcPr>
            <w:tcW w:w="2660" w:type="pct"/>
            <w:gridSpan w:val="2"/>
            <w:vAlign w:val="bottom"/>
          </w:tcPr>
          <w:p w14:paraId="4D229942" w14:textId="77777777" w:rsidR="007A07A4" w:rsidRDefault="007A07A4" w:rsidP="007A07A4"/>
          <w:p w14:paraId="435E5BA8" w14:textId="77777777" w:rsidR="007A07A4" w:rsidRDefault="007A07A4" w:rsidP="007A07A4">
            <w:r>
              <w:t>N</w:t>
            </w:r>
            <w:r w:rsidRPr="004828BA">
              <w:t>ame of Dean of School/Head of Faculty/Head of Department</w:t>
            </w:r>
          </w:p>
        </w:tc>
        <w:tc>
          <w:tcPr>
            <w:tcW w:w="2340" w:type="pct"/>
            <w:gridSpan w:val="2"/>
            <w:tcBorders>
              <w:bottom w:val="single" w:sz="4" w:space="0" w:color="auto"/>
            </w:tcBorders>
            <w:vAlign w:val="bottom"/>
          </w:tcPr>
          <w:p w14:paraId="15EF1E57" w14:textId="77777777" w:rsidR="007A07A4" w:rsidRPr="00846B76" w:rsidRDefault="007A07A4" w:rsidP="007A07A4">
            <w:pPr>
              <w:spacing w:before="240"/>
            </w:pPr>
          </w:p>
        </w:tc>
      </w:tr>
      <w:tr w:rsidR="007A07A4" w:rsidRPr="00846B76" w14:paraId="317B60D4" w14:textId="77777777" w:rsidTr="007A07A4">
        <w:tc>
          <w:tcPr>
            <w:tcW w:w="2660" w:type="pct"/>
            <w:gridSpan w:val="2"/>
            <w:vAlign w:val="bottom"/>
          </w:tcPr>
          <w:p w14:paraId="6B28199B" w14:textId="77777777" w:rsidR="007A07A4" w:rsidRDefault="007A07A4" w:rsidP="007A07A4"/>
          <w:p w14:paraId="7C6B47DD" w14:textId="77777777" w:rsidR="007A07A4" w:rsidRPr="00846B76" w:rsidRDefault="007A07A4" w:rsidP="007A07A4">
            <w:r>
              <w:t xml:space="preserve">Signature </w:t>
            </w:r>
            <w:r w:rsidRPr="004828BA">
              <w:t>of Dean of School/Head of Faculty/Head of Department</w:t>
            </w:r>
          </w:p>
        </w:tc>
        <w:tc>
          <w:tcPr>
            <w:tcW w:w="2340" w:type="pct"/>
            <w:gridSpan w:val="2"/>
            <w:tcBorders>
              <w:bottom w:val="single" w:sz="4" w:space="0" w:color="auto"/>
            </w:tcBorders>
            <w:vAlign w:val="bottom"/>
          </w:tcPr>
          <w:p w14:paraId="3AB0F387" w14:textId="77777777" w:rsidR="007A07A4" w:rsidRPr="00846B76" w:rsidRDefault="007A07A4" w:rsidP="007A07A4">
            <w:pPr>
              <w:spacing w:before="240"/>
            </w:pPr>
          </w:p>
        </w:tc>
      </w:tr>
      <w:tr w:rsidR="007A07A4" w:rsidRPr="00846B76" w14:paraId="284AD81B" w14:textId="77777777" w:rsidTr="007A07A4">
        <w:trPr>
          <w:gridAfter w:val="1"/>
          <w:wAfter w:w="6" w:type="pct"/>
          <w:trHeight w:val="54"/>
        </w:trPr>
        <w:tc>
          <w:tcPr>
            <w:tcW w:w="4994" w:type="pct"/>
            <w:gridSpan w:val="3"/>
            <w:shd w:val="clear" w:color="auto" w:fill="auto"/>
            <w:vAlign w:val="bottom"/>
          </w:tcPr>
          <w:p w14:paraId="653E763C" w14:textId="77777777" w:rsidR="007A07A4" w:rsidRPr="00846B76" w:rsidRDefault="007A07A4" w:rsidP="007A07A4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1450C4E5" w14:textId="4A246846" w:rsidR="00942892" w:rsidRDefault="00942892" w:rsidP="007A07A4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A54F78" wp14:editId="2254AA76">
                <wp:simplePos x="0" y="0"/>
                <wp:positionH relativeFrom="margin">
                  <wp:posOffset>15240</wp:posOffset>
                </wp:positionH>
                <wp:positionV relativeFrom="paragraph">
                  <wp:posOffset>57150</wp:posOffset>
                </wp:positionV>
                <wp:extent cx="6271260" cy="13030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260" cy="1303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7D901" w14:textId="7BD527EE" w:rsidR="007A07A4" w:rsidRPr="009E429A" w:rsidRDefault="007A07A4" w:rsidP="007A07A4">
                            <w:pPr>
                              <w:pStyle w:val="Default"/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A079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Please note: there is ONE vote per EAAE member school according to the EAAE statutes.</w:t>
                            </w:r>
                            <w:r w:rsidR="009E429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br/>
                            </w:r>
                            <w:r w:rsidRPr="00BA079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Individual and institutional members do </w:t>
                            </w:r>
                            <w:r w:rsidR="009E429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NOT</w:t>
                            </w:r>
                            <w:r w:rsidRPr="00BA079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have votes. </w:t>
                            </w:r>
                            <w:r w:rsidR="009E429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br/>
                            </w:r>
                            <w:r w:rsidRPr="00BA079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Member schools must designate a single representative. </w:t>
                            </w:r>
                            <w:r w:rsidR="009E429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br/>
                            </w:r>
                            <w:r w:rsidRPr="00BA079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This form must be completed and signed if your school intends to vote either in person or by proxy.</w:t>
                            </w:r>
                            <w:r w:rsidR="00F465B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465BA" w:rsidRPr="00F465B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If you need assistance with finding an institution to hold your proxy letter,</w:t>
                            </w:r>
                            <w:r w:rsidR="00F465BA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465BA" w:rsidRPr="00F465B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please contact</w:t>
                            </w:r>
                            <w:r w:rsidR="00F465B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the secretariat via </w:t>
                            </w:r>
                            <w:hyperlink r:id="rId10" w:history="1">
                              <w:r w:rsidR="00D10FF3" w:rsidRPr="000F6E2A">
                                <w:rPr>
                                  <w:rStyle w:val="Hyperlink"/>
                                  <w:b/>
                                  <w:bCs/>
                                  <w:sz w:val="22"/>
                                  <w:szCs w:val="22"/>
                                </w:rPr>
                                <w:t>secretariat@eaae.be</w:t>
                              </w:r>
                            </w:hyperlink>
                            <w:r w:rsidR="009E429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54F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2pt;margin-top:4.5pt;width:493.8pt;height:102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" stroked="f">
                <v:textbox>
                  <w:txbxContent>
                    <w:p w14:paraId="6F47D901" w14:textId="7BD527EE" w:rsidR="007A07A4" w:rsidRPr="009E429A" w:rsidRDefault="007A07A4" w:rsidP="007A07A4">
                      <w:pPr>
                        <w:pStyle w:val="Default"/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BA079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Please note: there is ONE vote per EAAE member school according to the EAAE statutes.</w:t>
                      </w:r>
                      <w:r w:rsidR="009E429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br/>
                      </w:r>
                      <w:r w:rsidRPr="00BA079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Individual and institutional members do </w:t>
                      </w:r>
                      <w:r w:rsidR="009E429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NOT</w:t>
                      </w:r>
                      <w:r w:rsidRPr="00BA079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have votes. </w:t>
                      </w:r>
                      <w:r w:rsidR="009E429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br/>
                      </w:r>
                      <w:r w:rsidRPr="00BA079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Member schools must designate a single representative. </w:t>
                      </w:r>
                      <w:r w:rsidR="009E429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br/>
                      </w:r>
                      <w:r w:rsidRPr="00BA079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This form must be completed and signed if your school intends to vote either in person or by proxy.</w:t>
                      </w:r>
                      <w:r w:rsidR="00F465B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F465BA" w:rsidRPr="00F465B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If you need assistance with finding an institution to hold your proxy letter,</w:t>
                      </w:r>
                      <w:r w:rsidR="00F465BA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 </w:t>
                      </w:r>
                      <w:r w:rsidR="00F465BA" w:rsidRPr="00F465B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please contact</w:t>
                      </w:r>
                      <w:r w:rsidR="00F465B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the secretariat via </w:t>
                      </w:r>
                      <w:hyperlink r:id="rId11" w:history="1">
                        <w:r w:rsidR="00D10FF3" w:rsidRPr="000F6E2A">
                          <w:rPr>
                            <w:rStyle w:val="Hyperlink"/>
                            <w:b/>
                            <w:bCs/>
                            <w:sz w:val="22"/>
                            <w:szCs w:val="22"/>
                          </w:rPr>
                          <w:t>secretariat@eaae.be</w:t>
                        </w:r>
                      </w:hyperlink>
                      <w:r w:rsidR="009E429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B3F382" w14:textId="6B3422B5" w:rsidR="007A07A4" w:rsidRPr="007A07A4" w:rsidRDefault="007A07A4" w:rsidP="007A07A4">
      <w:pPr>
        <w:spacing w:after="0"/>
        <w:rPr>
          <w:noProof/>
        </w:rPr>
      </w:pPr>
    </w:p>
    <w:p w14:paraId="12E465FD" w14:textId="39A175AF" w:rsidR="007A07A4" w:rsidRPr="00942892" w:rsidRDefault="00942892" w:rsidP="007A07A4">
      <w:pPr>
        <w:rPr>
          <w:sz w:val="40"/>
          <w:szCs w:val="40"/>
        </w:rPr>
      </w:pPr>
      <w:r w:rsidRPr="00942892">
        <w:rPr>
          <w:sz w:val="40"/>
          <w:szCs w:val="40"/>
        </w:rPr>
        <w:t xml:space="preserve">THANK YOU FOR SENDING THIS </w:t>
      </w:r>
      <w:r>
        <w:rPr>
          <w:sz w:val="40"/>
          <w:szCs w:val="40"/>
        </w:rPr>
        <w:t xml:space="preserve">SIGNED </w:t>
      </w:r>
      <w:r w:rsidRPr="00942892">
        <w:rPr>
          <w:sz w:val="40"/>
          <w:szCs w:val="40"/>
        </w:rPr>
        <w:t xml:space="preserve">FORM TO </w:t>
      </w:r>
      <w:hyperlink r:id="rId12" w:history="1">
        <w:r w:rsidR="00735517" w:rsidRPr="0074580E">
          <w:rPr>
            <w:rStyle w:val="Hyperlink"/>
            <w:sz w:val="40"/>
            <w:szCs w:val="40"/>
          </w:rPr>
          <w:t>secretariat@eaae.be</w:t>
        </w:r>
      </w:hyperlink>
      <w:r w:rsidR="00D10FF3">
        <w:rPr>
          <w:rStyle w:val="Hyperlink"/>
          <w:sz w:val="40"/>
          <w:szCs w:val="40"/>
        </w:rPr>
        <w:t xml:space="preserve"> </w:t>
      </w:r>
      <w:r w:rsidR="00D10FF3" w:rsidRPr="00D10FF3">
        <w:rPr>
          <w:sz w:val="40"/>
          <w:szCs w:val="40"/>
        </w:rPr>
        <w:t>BEFORE 22 AUGUST.</w:t>
      </w:r>
    </w:p>
    <w:sectPr w:rsidR="007A07A4" w:rsidRPr="00942892" w:rsidSect="002462F3">
      <w:headerReference w:type="default" r:id="rId13"/>
      <w:footerReference w:type="default" r:id="rId14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E0C8A8" w14:textId="77777777" w:rsidR="004828BA" w:rsidRDefault="004828BA" w:rsidP="00650259">
      <w:pPr>
        <w:spacing w:after="0" w:line="240" w:lineRule="auto"/>
      </w:pPr>
      <w:r>
        <w:separator/>
      </w:r>
    </w:p>
  </w:endnote>
  <w:endnote w:type="continuationSeparator" w:id="0">
    <w:p w14:paraId="25C21EC5" w14:textId="77777777" w:rsidR="004828BA" w:rsidRDefault="004828B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12C977-8227-498E-9763-77D19F41119B}"/>
    <w:embedBold r:id="rId2" w:fontKey="{0F40E695-507F-409B-A0B6-7A24FE04342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598885D-69D8-4414-AAE5-D6FCFAB1A8CF}"/>
    <w:embedBold r:id="rId4" w:fontKey="{903970B9-093B-4623-B66B-FDFFD797FD8F}"/>
    <w:embedItalic r:id="rId5" w:fontKey="{71F7992D-7B4C-4360-8522-0E0CDE7AA2A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6C41270-21AC-464D-B0E0-0637E58089C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4B1AC594-C973-40AD-95FA-187CAB2C9B3C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15E6D583-C0DF-4CC6-8C19-E8CC56F1D0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1131CB00-7924-4C32-A9AB-CC4F2004C9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9072"/>
      <w:gridCol w:w="278"/>
    </w:tblGrid>
    <w:tr w:rsidR="002462F3" w:rsidRPr="007A07A4" w14:paraId="30B1A741" w14:textId="77777777" w:rsidTr="007A07A4">
      <w:tc>
        <w:tcPr>
          <w:tcW w:w="9072" w:type="dxa"/>
          <w:vAlign w:val="center"/>
        </w:tcPr>
        <w:p w14:paraId="26AC31ED" w14:textId="6F928FE6" w:rsidR="002462F3" w:rsidRPr="007A07A4" w:rsidRDefault="007A07A4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val="nl-BE"/>
            </w:rPr>
          </w:pPr>
          <w:r w:rsidRPr="007A07A4">
            <w:rPr>
              <w:rFonts w:eastAsia="Verdana" w:cs="Verdana"/>
              <w:color w:val="595959"/>
              <w:sz w:val="14"/>
              <w:lang w:val="fr-FR"/>
            </w:rPr>
            <w:t>EAAE / AEEA AISBL/IVZW</w:t>
          </w:r>
          <w:r>
            <w:rPr>
              <w:rFonts w:eastAsia="Verdana" w:cs="Verdana"/>
              <w:color w:val="595959"/>
              <w:sz w:val="14"/>
              <w:lang w:val="fr-FR"/>
            </w:rPr>
            <w:br/>
          </w:r>
          <w:proofErr w:type="spellStart"/>
          <w:r w:rsidRPr="007A07A4">
            <w:rPr>
              <w:rFonts w:eastAsia="Verdana" w:cs="Verdana"/>
              <w:color w:val="595959"/>
              <w:sz w:val="14"/>
              <w:lang w:val="fr-FR"/>
            </w:rPr>
            <w:t>European</w:t>
          </w:r>
          <w:proofErr w:type="spellEnd"/>
          <w:r w:rsidRPr="007A07A4">
            <w:rPr>
              <w:rFonts w:eastAsia="Verdana" w:cs="Verdana"/>
              <w:color w:val="595959"/>
              <w:sz w:val="14"/>
              <w:lang w:val="fr-FR"/>
            </w:rPr>
            <w:t xml:space="preserve"> Association for Architectural Education / Association Européenne pour l’Enseignement de l’Architecture</w:t>
          </w:r>
          <w:r>
            <w:rPr>
              <w:lang w:val="fr-FR"/>
            </w:rPr>
            <w:br/>
          </w:r>
          <w:r w:rsidRPr="007A07A4">
            <w:rPr>
              <w:rFonts w:eastAsia="Verdana" w:cs="Verdana"/>
              <w:color w:val="595959"/>
              <w:sz w:val="14"/>
              <w:lang w:val="nl-BE"/>
            </w:rPr>
            <w:t>Ondernemingsnummer 432.722.443 vrij van BTW volgens Artikel 44 §2 11° van het WBTW</w:t>
          </w:r>
          <w:r>
            <w:rPr>
              <w:lang w:val="nl-BE"/>
            </w:rPr>
            <w:br/>
          </w:r>
          <w:proofErr w:type="spellStart"/>
          <w:r w:rsidRPr="007A07A4">
            <w:rPr>
              <w:rFonts w:eastAsia="Verdana" w:cs="Verdana"/>
              <w:color w:val="595959"/>
              <w:sz w:val="14"/>
              <w:lang w:val="nl-BE"/>
            </w:rPr>
            <w:t>Faculty</w:t>
          </w:r>
          <w:proofErr w:type="spellEnd"/>
          <w:r w:rsidRPr="007A07A4">
            <w:rPr>
              <w:rFonts w:eastAsia="Verdana" w:cs="Verdana"/>
              <w:color w:val="595959"/>
              <w:sz w:val="14"/>
              <w:lang w:val="nl-BE"/>
            </w:rPr>
            <w:t xml:space="preserve"> of Architecture, Campus Sint-Lucas Brussels - KU Leuven | Paleizenstraat 65/67 | 1030 Brussels – Belgium</w:t>
          </w:r>
          <w:r>
            <w:rPr>
              <w:lang w:val="nl-BE"/>
            </w:rPr>
            <w:br/>
          </w:r>
          <w:r w:rsidRPr="007A07A4">
            <w:rPr>
              <w:rFonts w:eastAsia="Verdana" w:cs="Verdana"/>
              <w:color w:val="595959"/>
              <w:sz w:val="14"/>
              <w:lang w:val="nl-BE"/>
            </w:rPr>
            <w:t>secretariat@eaae.be | www.eaae.be | Bank: KBC 736-0635597-20 IBAN BE28 7360 6355 9720</w:t>
          </w:r>
        </w:p>
      </w:tc>
      <w:tc>
        <w:tcPr>
          <w:tcW w:w="278" w:type="dxa"/>
          <w:vAlign w:val="center"/>
        </w:tcPr>
        <w:p w14:paraId="370407F2" w14:textId="7DA4466E" w:rsidR="002462F3" w:rsidRPr="007A07A4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  <w:lang w:val="nl-BE"/>
            </w:rPr>
          </w:pPr>
        </w:p>
      </w:tc>
    </w:tr>
  </w:tbl>
  <w:p w14:paraId="2A6A4860" w14:textId="49D0EFF6" w:rsidR="00731F26" w:rsidRPr="007A07A4" w:rsidRDefault="007A07A4" w:rsidP="007A07A4">
    <w:pPr>
      <w:pStyle w:val="Footer"/>
      <w:rPr>
        <w:lang w:val="nl-BE"/>
      </w:rPr>
    </w:pPr>
    <w:r>
      <w:rPr>
        <w:lang w:val="nl-BE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040D7D" w14:textId="77777777" w:rsidR="004828BA" w:rsidRDefault="004828BA" w:rsidP="00650259">
      <w:pPr>
        <w:spacing w:after="0" w:line="240" w:lineRule="auto"/>
      </w:pPr>
      <w:r>
        <w:separator/>
      </w:r>
    </w:p>
  </w:footnote>
  <w:footnote w:type="continuationSeparator" w:id="0">
    <w:p w14:paraId="3CFAD3C9" w14:textId="77777777" w:rsidR="004828BA" w:rsidRDefault="004828B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47446F" w14:textId="76425FBE" w:rsidR="007A07A4" w:rsidRDefault="007A07A4" w:rsidP="007A07A4">
    <w:pPr>
      <w:jc w:val="center"/>
    </w:pPr>
    <w:r>
      <w:rPr>
        <w:noProof/>
      </w:rPr>
      <w:drawing>
        <wp:inline distT="0" distB="0" distL="0" distR="0" wp14:anchorId="6B5FEB84" wp14:editId="1B2311C0">
          <wp:extent cx="2545080" cy="773080"/>
          <wp:effectExtent l="0" t="0" r="7620" b="8255"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4614" cy="791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W w:w="10065" w:type="dxa"/>
      <w:shd w:val="clear" w:color="auto" w:fill="FFFF00"/>
      <w:tblLook w:val="04A0" w:firstRow="1" w:lastRow="0" w:firstColumn="1" w:lastColumn="0" w:noHBand="0" w:noVBand="1"/>
    </w:tblPr>
    <w:tblGrid>
      <w:gridCol w:w="10065"/>
    </w:tblGrid>
    <w:tr w:rsidR="007A07A4" w:rsidRPr="00731F26" w14:paraId="0025DD0D" w14:textId="77777777" w:rsidTr="009E429A">
      <w:trPr>
        <w:trHeight w:val="1276"/>
      </w:trPr>
      <w:tc>
        <w:tcPr>
          <w:tcW w:w="10065" w:type="dxa"/>
          <w:shd w:val="clear" w:color="auto" w:fill="FFFF00"/>
          <w:vAlign w:val="center"/>
        </w:tcPr>
        <w:p w14:paraId="31426181" w14:textId="77777777" w:rsidR="007A07A4" w:rsidRDefault="007A07A4" w:rsidP="009E429A">
          <w:pPr>
            <w:pStyle w:val="Default"/>
            <w:jc w:val="center"/>
            <w:rPr>
              <w:rFonts w:ascii="Arial" w:hAnsi="Arial" w:cs="Arial"/>
              <w:b/>
              <w:bCs/>
              <w:color w:val="auto"/>
              <w:sz w:val="36"/>
              <w:szCs w:val="36"/>
            </w:rPr>
          </w:pPr>
          <w:r w:rsidRPr="007A07A4">
            <w:rPr>
              <w:rFonts w:ascii="Arial" w:hAnsi="Arial" w:cs="Arial"/>
              <w:b/>
              <w:bCs/>
              <w:color w:val="auto"/>
              <w:sz w:val="36"/>
              <w:szCs w:val="36"/>
            </w:rPr>
            <w:t>MANDATE TO VOTE or VOTE BY PROXY</w:t>
          </w:r>
        </w:p>
        <w:p w14:paraId="713E5A94" w14:textId="60EC638A" w:rsidR="009E429A" w:rsidRPr="004828BA" w:rsidRDefault="009E429A" w:rsidP="009E429A">
          <w:pPr>
            <w:pStyle w:val="Default"/>
            <w:jc w:val="center"/>
            <w:rPr>
              <w:rFonts w:ascii="Corbel" w:eastAsia="Calibri" w:hAnsi="Corbel" w:cs="Times New Roman"/>
              <w:color w:val="000000" w:themeColor="text1"/>
              <w:sz w:val="44"/>
            </w:rPr>
          </w:pPr>
          <w:r w:rsidRPr="00BA079A">
            <w:rPr>
              <w:color w:val="auto"/>
              <w:sz w:val="22"/>
              <w:szCs w:val="22"/>
            </w:rPr>
            <w:t xml:space="preserve">EAAE General Assembly </w:t>
          </w:r>
          <w:r>
            <w:rPr>
              <w:color w:val="auto"/>
              <w:sz w:val="22"/>
              <w:szCs w:val="22"/>
            </w:rPr>
            <w:t xml:space="preserve">- </w:t>
          </w:r>
          <w:r w:rsidRPr="00BA079A">
            <w:rPr>
              <w:color w:val="auto"/>
              <w:sz w:val="22"/>
              <w:szCs w:val="22"/>
            </w:rPr>
            <w:t xml:space="preserve">August </w:t>
          </w:r>
          <w:r>
            <w:rPr>
              <w:color w:val="auto"/>
              <w:sz w:val="22"/>
              <w:szCs w:val="22"/>
            </w:rPr>
            <w:t>27</w:t>
          </w:r>
          <w:r w:rsidRPr="00BA079A">
            <w:rPr>
              <w:color w:val="auto"/>
              <w:sz w:val="14"/>
              <w:szCs w:val="14"/>
            </w:rPr>
            <w:t xml:space="preserve">th </w:t>
          </w:r>
          <w:r w:rsidRPr="00BA079A">
            <w:rPr>
              <w:color w:val="auto"/>
              <w:sz w:val="22"/>
              <w:szCs w:val="22"/>
            </w:rPr>
            <w:t>20</w:t>
          </w:r>
          <w:r>
            <w:rPr>
              <w:color w:val="auto"/>
              <w:sz w:val="22"/>
              <w:szCs w:val="22"/>
            </w:rPr>
            <w:t>21</w:t>
          </w:r>
          <w:r w:rsidRPr="00BA079A">
            <w:rPr>
              <w:color w:val="auto"/>
              <w:sz w:val="22"/>
              <w:szCs w:val="22"/>
            </w:rPr>
            <w:t xml:space="preserve"> in </w:t>
          </w:r>
          <w:r>
            <w:rPr>
              <w:color w:val="auto"/>
              <w:sz w:val="22"/>
              <w:szCs w:val="22"/>
            </w:rPr>
            <w:t>Prague</w:t>
          </w:r>
          <w:r w:rsidRPr="00BA079A">
            <w:rPr>
              <w:color w:val="auto"/>
              <w:sz w:val="22"/>
              <w:szCs w:val="22"/>
            </w:rPr>
            <w:t xml:space="preserve">, </w:t>
          </w:r>
          <w:r>
            <w:rPr>
              <w:color w:val="auto"/>
              <w:sz w:val="22"/>
              <w:szCs w:val="22"/>
            </w:rPr>
            <w:t>Czech Republic</w:t>
          </w:r>
        </w:p>
      </w:tc>
    </w:tr>
  </w:tbl>
  <w:p w14:paraId="479DE3CF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8BA"/>
    <w:rsid w:val="00052382"/>
    <w:rsid w:val="0006568A"/>
    <w:rsid w:val="00076F0F"/>
    <w:rsid w:val="00084253"/>
    <w:rsid w:val="000D1F49"/>
    <w:rsid w:val="001727CA"/>
    <w:rsid w:val="001C4A3D"/>
    <w:rsid w:val="002462F3"/>
    <w:rsid w:val="002C56E6"/>
    <w:rsid w:val="00346DE2"/>
    <w:rsid w:val="00361E11"/>
    <w:rsid w:val="003B4744"/>
    <w:rsid w:val="003F0847"/>
    <w:rsid w:val="0040090B"/>
    <w:rsid w:val="0046302A"/>
    <w:rsid w:val="004828BA"/>
    <w:rsid w:val="00487D2D"/>
    <w:rsid w:val="004D5D62"/>
    <w:rsid w:val="005112D0"/>
    <w:rsid w:val="00557F0B"/>
    <w:rsid w:val="00577E06"/>
    <w:rsid w:val="005A3BF7"/>
    <w:rsid w:val="005F2035"/>
    <w:rsid w:val="005F7990"/>
    <w:rsid w:val="0063739C"/>
    <w:rsid w:val="00650259"/>
    <w:rsid w:val="006E629B"/>
    <w:rsid w:val="00731F26"/>
    <w:rsid w:val="00735517"/>
    <w:rsid w:val="00760D65"/>
    <w:rsid w:val="00770F25"/>
    <w:rsid w:val="007A07A4"/>
    <w:rsid w:val="007A35A8"/>
    <w:rsid w:val="007B0A85"/>
    <w:rsid w:val="007C6A52"/>
    <w:rsid w:val="0082043E"/>
    <w:rsid w:val="008E203A"/>
    <w:rsid w:val="008F4AC7"/>
    <w:rsid w:val="0091229C"/>
    <w:rsid w:val="00940E73"/>
    <w:rsid w:val="00942892"/>
    <w:rsid w:val="0098597D"/>
    <w:rsid w:val="009E429A"/>
    <w:rsid w:val="009F619A"/>
    <w:rsid w:val="009F6DDE"/>
    <w:rsid w:val="00A07415"/>
    <w:rsid w:val="00A370A8"/>
    <w:rsid w:val="00A65D5E"/>
    <w:rsid w:val="00B25CE8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0FF3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465BA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11D04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F465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secretariat@eaae.b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ecretariat@eaae.be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secretariat@eaae.b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0096634\AppData\Roaming\Microsoft\Templates\Volunte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71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2021-07-14T10:33:00Z</dcterms:created>
  <dcterms:modified xsi:type="dcterms:W3CDTF">2021-07-16T11:56:00Z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